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licht"/>
        <w:tblpPr w:leftFromText="141" w:rightFromText="141" w:vertAnchor="page" w:horzAnchor="margin" w:tblpXSpec="center" w:tblpY="3121"/>
        <w:tblW w:w="4966" w:type="pct"/>
        <w:tblLayout w:type="fixed"/>
        <w:tblLook w:val="04A0" w:firstRow="1" w:lastRow="0" w:firstColumn="1" w:lastColumn="0" w:noHBand="0" w:noVBand="1"/>
      </w:tblPr>
      <w:tblGrid>
        <w:gridCol w:w="2964"/>
        <w:gridCol w:w="7421"/>
      </w:tblGrid>
      <w:tr w:rsidR="001E518C" w:rsidRPr="00637200" w14:paraId="7F401F3F" w14:textId="77777777" w:rsidTr="002A7297">
        <w:trPr>
          <w:trHeight w:val="579"/>
        </w:trPr>
        <w:tc>
          <w:tcPr>
            <w:tcW w:w="5000" w:type="pct"/>
            <w:gridSpan w:val="2"/>
            <w:shd w:val="clear" w:color="auto" w:fill="D5DCE4" w:themeFill="text2" w:themeFillTint="33"/>
          </w:tcPr>
          <w:p w14:paraId="386E6C5E" w14:textId="43B89DCE" w:rsidR="001E518C" w:rsidRPr="00FD6534" w:rsidRDefault="001E518C" w:rsidP="001E518C">
            <w:pPr>
              <w:pStyle w:val="Kop1"/>
              <w:outlineLvl w:val="0"/>
              <w:rPr>
                <w:color w:val="1E73AC" w:themeColor="accent2" w:themeTint="BF"/>
              </w:rPr>
            </w:pPr>
            <w:r>
              <w:t>Naam</w:t>
            </w:r>
          </w:p>
        </w:tc>
      </w:tr>
      <w:tr w:rsidR="001E518C" w:rsidRPr="00846B76" w14:paraId="61A57D12" w14:textId="77777777" w:rsidTr="00182C8D">
        <w:trPr>
          <w:trHeight w:val="534"/>
        </w:trPr>
        <w:tc>
          <w:tcPr>
            <w:tcW w:w="1427" w:type="pct"/>
          </w:tcPr>
          <w:p w14:paraId="59FBB091" w14:textId="77777777" w:rsidR="001E518C" w:rsidRPr="00637200" w:rsidRDefault="00AE1569" w:rsidP="001E518C">
            <w:pPr>
              <w:pStyle w:val="Standaardinspringing"/>
              <w:ind w:left="318"/>
            </w:pPr>
            <w:sdt>
              <w:sdtPr>
                <w:id w:val="1621259925"/>
                <w:placeholder>
                  <w:docPart w:val="3D3B408814914C719DE5420C46AA2ED1"/>
                </w:placeholder>
                <w:temporary/>
                <w:showingPlcHdr/>
                <w15:appearance w15:val="hidden"/>
              </w:sdtPr>
              <w:sdtEndPr/>
              <w:sdtContent>
                <w:r w:rsidR="001E518C" w:rsidRPr="00637200">
                  <w:rPr>
                    <w:lang w:bidi="nl-NL"/>
                  </w:rPr>
                  <w:t>Voornaam</w:t>
                </w:r>
              </w:sdtContent>
            </w:sdt>
          </w:p>
        </w:tc>
        <w:tc>
          <w:tcPr>
            <w:tcW w:w="3573" w:type="pct"/>
            <w:vAlign w:val="center"/>
          </w:tcPr>
          <w:p w14:paraId="27B18E1C" w14:textId="54C86A03" w:rsidR="001E518C" w:rsidRPr="00846B76" w:rsidRDefault="001E518C" w:rsidP="00182C8D">
            <w:pPr>
              <w:ind w:left="51"/>
            </w:pPr>
            <w:permStart w:id="142367586" w:edGrp="everyone"/>
            <w:permEnd w:id="142367586"/>
          </w:p>
        </w:tc>
      </w:tr>
      <w:tr w:rsidR="001E518C" w:rsidRPr="00846B76" w14:paraId="777E49B1" w14:textId="77777777" w:rsidTr="00182C8D">
        <w:trPr>
          <w:trHeight w:val="556"/>
        </w:trPr>
        <w:sdt>
          <w:sdtPr>
            <w:id w:val="-1470592894"/>
            <w:placeholder>
              <w:docPart w:val="955F5810FE0E40FEB6DBED91C714D1E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27" w:type="pct"/>
              </w:tcPr>
              <w:p w14:paraId="24BBFE85" w14:textId="77777777" w:rsidR="001E518C" w:rsidRPr="00637200" w:rsidRDefault="001E518C" w:rsidP="001E518C">
                <w:pPr>
                  <w:pStyle w:val="Standaardinspringing"/>
                  <w:ind w:left="318"/>
                </w:pPr>
                <w:r w:rsidRPr="00637200">
                  <w:rPr>
                    <w:lang w:bidi="nl-NL"/>
                  </w:rPr>
                  <w:t>Achternaam</w:t>
                </w:r>
              </w:p>
            </w:tc>
          </w:sdtContent>
        </w:sdt>
        <w:tc>
          <w:tcPr>
            <w:tcW w:w="3573" w:type="pct"/>
            <w:vAlign w:val="center"/>
          </w:tcPr>
          <w:p w14:paraId="5B200C22" w14:textId="23722D41" w:rsidR="001E518C" w:rsidRPr="00846B76" w:rsidRDefault="00974AAF" w:rsidP="00182C8D">
            <w:r>
              <w:t xml:space="preserve"> </w:t>
            </w:r>
            <w:permStart w:id="590879292" w:edGrp="everyone"/>
            <w:permEnd w:id="590879292"/>
          </w:p>
        </w:tc>
      </w:tr>
      <w:tr w:rsidR="001E518C" w:rsidRPr="00846B76" w14:paraId="5140FE22" w14:textId="77777777" w:rsidTr="00182C8D">
        <w:trPr>
          <w:trHeight w:val="550"/>
        </w:trPr>
        <w:tc>
          <w:tcPr>
            <w:tcW w:w="1427" w:type="pct"/>
          </w:tcPr>
          <w:p w14:paraId="42DE073B" w14:textId="77777777" w:rsidR="001E518C" w:rsidRPr="00637200" w:rsidRDefault="001E518C" w:rsidP="001E518C">
            <w:pPr>
              <w:pStyle w:val="Standaardinspringing"/>
              <w:ind w:left="318"/>
            </w:pPr>
            <w:r>
              <w:t>Geboortedatum</w:t>
            </w:r>
          </w:p>
        </w:tc>
        <w:tc>
          <w:tcPr>
            <w:tcW w:w="3573" w:type="pct"/>
            <w:vAlign w:val="center"/>
          </w:tcPr>
          <w:p w14:paraId="5AC84D0E" w14:textId="796671B2" w:rsidR="001E518C" w:rsidRPr="00846B76" w:rsidRDefault="00FD7164" w:rsidP="00182C8D">
            <w:r>
              <w:t xml:space="preserve"> </w:t>
            </w:r>
            <w:permStart w:id="882461631" w:edGrp="everyone"/>
            <w:permEnd w:id="882461631"/>
          </w:p>
        </w:tc>
      </w:tr>
      <w:tr w:rsidR="001E518C" w:rsidRPr="00846B76" w14:paraId="63A54663" w14:textId="77777777" w:rsidTr="00182C8D">
        <w:trPr>
          <w:trHeight w:val="275"/>
        </w:trPr>
        <w:tc>
          <w:tcPr>
            <w:tcW w:w="5000" w:type="pct"/>
            <w:gridSpan w:val="2"/>
          </w:tcPr>
          <w:p w14:paraId="45623558" w14:textId="77777777" w:rsidR="001E518C" w:rsidRPr="00182C8D" w:rsidRDefault="001E518C" w:rsidP="001E518C">
            <w:pPr>
              <w:rPr>
                <w:sz w:val="16"/>
                <w:szCs w:val="16"/>
              </w:rPr>
            </w:pPr>
          </w:p>
        </w:tc>
      </w:tr>
      <w:tr w:rsidR="001E518C" w:rsidRPr="00846B76" w14:paraId="0C0DB4DB" w14:textId="77777777" w:rsidTr="002A7297">
        <w:trPr>
          <w:trHeight w:val="602"/>
        </w:trPr>
        <w:tc>
          <w:tcPr>
            <w:tcW w:w="5000" w:type="pct"/>
            <w:gridSpan w:val="2"/>
            <w:shd w:val="clear" w:color="auto" w:fill="D5DCE4" w:themeFill="text2" w:themeFillTint="33"/>
          </w:tcPr>
          <w:p w14:paraId="568A2080" w14:textId="77777777" w:rsidR="001E518C" w:rsidRPr="00846B76" w:rsidRDefault="001E518C" w:rsidP="001E518C">
            <w:pPr>
              <w:pStyle w:val="Kop1"/>
              <w:outlineLvl w:val="0"/>
            </w:pPr>
            <w:r>
              <w:t>Contact gegevens</w:t>
            </w:r>
          </w:p>
        </w:tc>
      </w:tr>
      <w:tr w:rsidR="001E518C" w:rsidRPr="00846B76" w14:paraId="3872CF2A" w14:textId="77777777" w:rsidTr="006C6BD6">
        <w:trPr>
          <w:trHeight w:val="530"/>
        </w:trPr>
        <w:tc>
          <w:tcPr>
            <w:tcW w:w="1427" w:type="pct"/>
          </w:tcPr>
          <w:p w14:paraId="04DFEDAF" w14:textId="77777777" w:rsidR="001E518C" w:rsidRPr="00846B76" w:rsidRDefault="001E518C" w:rsidP="001E518C">
            <w:pPr>
              <w:pStyle w:val="Standaardinspringing"/>
              <w:ind w:left="318"/>
            </w:pPr>
            <w:r>
              <w:t>Straatnaam</w:t>
            </w:r>
          </w:p>
        </w:tc>
        <w:tc>
          <w:tcPr>
            <w:tcW w:w="3573" w:type="pct"/>
            <w:vAlign w:val="center"/>
          </w:tcPr>
          <w:p w14:paraId="1DAE07ED" w14:textId="61EFD729" w:rsidR="001E518C" w:rsidRPr="00846B76" w:rsidRDefault="00974AAF" w:rsidP="001E518C">
            <w:r>
              <w:t xml:space="preserve"> </w:t>
            </w:r>
            <w:permStart w:id="1126177064" w:edGrp="everyone"/>
            <w:permEnd w:id="1126177064"/>
          </w:p>
        </w:tc>
      </w:tr>
      <w:tr w:rsidR="001E518C" w:rsidRPr="00846B76" w14:paraId="05AB828A" w14:textId="77777777" w:rsidTr="00182C8D">
        <w:trPr>
          <w:trHeight w:val="553"/>
        </w:trPr>
        <w:tc>
          <w:tcPr>
            <w:tcW w:w="1427" w:type="pct"/>
          </w:tcPr>
          <w:p w14:paraId="27823D59" w14:textId="77777777" w:rsidR="001E518C" w:rsidRPr="00846B76" w:rsidRDefault="001E518C" w:rsidP="001E518C">
            <w:pPr>
              <w:pStyle w:val="Standaardinspringing"/>
              <w:ind w:left="318"/>
            </w:pPr>
            <w:r>
              <w:t>Postcode</w:t>
            </w:r>
          </w:p>
        </w:tc>
        <w:tc>
          <w:tcPr>
            <w:tcW w:w="3573" w:type="pct"/>
            <w:vAlign w:val="center"/>
          </w:tcPr>
          <w:p w14:paraId="4A7856EC" w14:textId="77777777" w:rsidR="001E518C" w:rsidRPr="00846B76" w:rsidRDefault="001E518C" w:rsidP="00FB392E">
            <w:pPr>
              <w:ind w:firstLine="51"/>
            </w:pPr>
            <w:permStart w:id="2027644343" w:edGrp="everyone"/>
            <w:permEnd w:id="2027644343"/>
          </w:p>
        </w:tc>
      </w:tr>
      <w:tr w:rsidR="001E518C" w:rsidRPr="00846B76" w14:paraId="6D1C928C" w14:textId="77777777" w:rsidTr="00182C8D">
        <w:trPr>
          <w:trHeight w:val="561"/>
        </w:trPr>
        <w:tc>
          <w:tcPr>
            <w:tcW w:w="1427" w:type="pct"/>
          </w:tcPr>
          <w:p w14:paraId="1FBBA3B4" w14:textId="77777777" w:rsidR="001E518C" w:rsidRDefault="001E518C" w:rsidP="001E518C">
            <w:pPr>
              <w:pStyle w:val="Standaardinspringing"/>
              <w:ind w:left="318"/>
            </w:pPr>
            <w:r>
              <w:t>Woonplaats</w:t>
            </w:r>
          </w:p>
        </w:tc>
        <w:tc>
          <w:tcPr>
            <w:tcW w:w="3573" w:type="pct"/>
            <w:vAlign w:val="center"/>
          </w:tcPr>
          <w:p w14:paraId="7C83F360" w14:textId="77777777" w:rsidR="001E518C" w:rsidRDefault="001E518C" w:rsidP="00FB392E">
            <w:pPr>
              <w:ind w:firstLine="51"/>
            </w:pPr>
            <w:permStart w:id="1739146063" w:edGrp="everyone"/>
            <w:permEnd w:id="1739146063"/>
          </w:p>
        </w:tc>
      </w:tr>
      <w:tr w:rsidR="001E518C" w:rsidRPr="00846B76" w14:paraId="5DC71828" w14:textId="77777777" w:rsidTr="00182C8D">
        <w:trPr>
          <w:trHeight w:val="555"/>
        </w:trPr>
        <w:tc>
          <w:tcPr>
            <w:tcW w:w="1427" w:type="pct"/>
          </w:tcPr>
          <w:p w14:paraId="7C2EFB9E" w14:textId="77777777" w:rsidR="001E518C" w:rsidRPr="00846B76" w:rsidRDefault="001E518C" w:rsidP="001E518C">
            <w:pPr>
              <w:pStyle w:val="Standaardinspringing"/>
              <w:ind w:left="318"/>
            </w:pPr>
            <w:r>
              <w:t>Telefoon</w:t>
            </w:r>
          </w:p>
        </w:tc>
        <w:tc>
          <w:tcPr>
            <w:tcW w:w="3573" w:type="pct"/>
            <w:vAlign w:val="center"/>
          </w:tcPr>
          <w:p w14:paraId="3177D8DB" w14:textId="77777777" w:rsidR="001E518C" w:rsidRPr="00846B76" w:rsidRDefault="001E518C" w:rsidP="00FB392E">
            <w:pPr>
              <w:ind w:firstLine="51"/>
            </w:pPr>
            <w:permStart w:id="617903125" w:edGrp="everyone"/>
            <w:permEnd w:id="617903125"/>
          </w:p>
        </w:tc>
      </w:tr>
      <w:tr w:rsidR="001E518C" w:rsidRPr="00846B76" w14:paraId="45139E2D" w14:textId="77777777" w:rsidTr="00182C8D">
        <w:trPr>
          <w:trHeight w:val="563"/>
        </w:trPr>
        <w:sdt>
          <w:sdtPr>
            <w:id w:val="-1359804501"/>
            <w:placeholder>
              <w:docPart w:val="073B05ABF0174BB1A6AE49D8CD88FF6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27" w:type="pct"/>
              </w:tcPr>
              <w:p w14:paraId="39F6A520" w14:textId="77777777" w:rsidR="001E518C" w:rsidRPr="00846B76" w:rsidRDefault="001E518C" w:rsidP="001E518C">
                <w:pPr>
                  <w:pStyle w:val="Standaardinspringing"/>
                  <w:ind w:left="318"/>
                </w:pPr>
                <w:r w:rsidRPr="006145D8">
                  <w:rPr>
                    <w:lang w:bidi="nl-NL"/>
                  </w:rPr>
                  <w:t>E-mailadres</w:t>
                </w:r>
              </w:p>
            </w:tc>
          </w:sdtContent>
        </w:sdt>
        <w:tc>
          <w:tcPr>
            <w:tcW w:w="3573" w:type="pct"/>
            <w:vAlign w:val="center"/>
          </w:tcPr>
          <w:p w14:paraId="46299A5C" w14:textId="77777777" w:rsidR="001E518C" w:rsidRPr="00846B76" w:rsidRDefault="001E518C" w:rsidP="00FB392E">
            <w:pPr>
              <w:ind w:firstLine="51"/>
            </w:pPr>
            <w:permStart w:id="1265632451" w:edGrp="everyone"/>
            <w:permEnd w:id="1265632451"/>
          </w:p>
        </w:tc>
      </w:tr>
      <w:tr w:rsidR="001E518C" w:rsidRPr="00846B76" w14:paraId="761F6E77" w14:textId="77777777" w:rsidTr="00182C8D">
        <w:trPr>
          <w:trHeight w:val="132"/>
        </w:trPr>
        <w:tc>
          <w:tcPr>
            <w:tcW w:w="5000" w:type="pct"/>
            <w:gridSpan w:val="2"/>
          </w:tcPr>
          <w:p w14:paraId="1CA80DA0" w14:textId="77777777" w:rsidR="001E518C" w:rsidRPr="00846B76" w:rsidRDefault="001E518C" w:rsidP="001E518C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1E518C" w:rsidRPr="00846B76" w14:paraId="0D033C63" w14:textId="77777777" w:rsidTr="002A7297">
        <w:trPr>
          <w:trHeight w:val="704"/>
        </w:trPr>
        <w:tc>
          <w:tcPr>
            <w:tcW w:w="5000" w:type="pct"/>
            <w:gridSpan w:val="2"/>
            <w:shd w:val="clear" w:color="auto" w:fill="D5DCE4" w:themeFill="text2" w:themeFillTint="33"/>
          </w:tcPr>
          <w:p w14:paraId="2EDDC60A" w14:textId="619FFAF1" w:rsidR="001E518C" w:rsidRPr="00185D29" w:rsidRDefault="001E518C" w:rsidP="001E518C">
            <w:r w:rsidRPr="00185D29">
              <w:t xml:space="preserve">De </w:t>
            </w:r>
            <w:r>
              <w:t>‘</w:t>
            </w:r>
            <w:r w:rsidRPr="00185D29">
              <w:t>Statuten</w:t>
            </w:r>
            <w:r>
              <w:t>’</w:t>
            </w:r>
            <w:r w:rsidRPr="00185D29">
              <w:t xml:space="preserve"> en </w:t>
            </w:r>
            <w:r>
              <w:t>het ‘</w:t>
            </w:r>
            <w:r w:rsidRPr="00185D29">
              <w:t>Huishoudelijk reglement</w:t>
            </w:r>
            <w:r>
              <w:t>’</w:t>
            </w:r>
            <w:r w:rsidRPr="00185D29">
              <w:t xml:space="preserve"> </w:t>
            </w:r>
            <w:r>
              <w:t xml:space="preserve">van Leefbaar Zeewolde </w:t>
            </w:r>
            <w:r w:rsidRPr="00185D29">
              <w:t>zijn te vinden op www.leefbaarzeewolde.nl/ANBI</w:t>
            </w:r>
            <w:r>
              <w:br/>
            </w:r>
            <w:r w:rsidRPr="00185D29">
              <w:t xml:space="preserve">Ik verklaar hierbij dat ik de </w:t>
            </w:r>
            <w:r>
              <w:t>‘</w:t>
            </w:r>
            <w:r w:rsidRPr="00185D29">
              <w:t xml:space="preserve">Statuten’ en het ‘Huishoudelijk reglement’ heb gelezen en </w:t>
            </w:r>
            <w:r w:rsidR="000D4030">
              <w:t xml:space="preserve">het </w:t>
            </w:r>
            <w:r w:rsidRPr="00185D29">
              <w:t xml:space="preserve">daarmee </w:t>
            </w:r>
            <w:r w:rsidR="000D4030">
              <w:t>eens ben.</w:t>
            </w:r>
          </w:p>
        </w:tc>
      </w:tr>
      <w:tr w:rsidR="001E518C" w:rsidRPr="00846B76" w14:paraId="53B0CAF4" w14:textId="77777777" w:rsidTr="002A7297">
        <w:trPr>
          <w:trHeight w:val="639"/>
        </w:trPr>
        <w:tc>
          <w:tcPr>
            <w:tcW w:w="1427" w:type="pct"/>
            <w:vAlign w:val="center"/>
          </w:tcPr>
          <w:p w14:paraId="503051C5" w14:textId="77777777" w:rsidR="001E518C" w:rsidRDefault="001E518C" w:rsidP="001E518C">
            <w:pPr>
              <w:ind w:left="319"/>
            </w:pPr>
            <w:r>
              <w:t>Inschrijvingsdatum</w:t>
            </w:r>
          </w:p>
        </w:tc>
        <w:tc>
          <w:tcPr>
            <w:tcW w:w="3573" w:type="pct"/>
            <w:vAlign w:val="bottom"/>
          </w:tcPr>
          <w:p w14:paraId="68BDC80F" w14:textId="77777777" w:rsidR="001E518C" w:rsidRPr="00846B76" w:rsidRDefault="001E518C" w:rsidP="001E518C">
            <w:permStart w:id="627402646" w:edGrp="everyone"/>
            <w:permEnd w:id="627402646"/>
          </w:p>
        </w:tc>
      </w:tr>
      <w:tr w:rsidR="001E518C" w:rsidRPr="00846B76" w14:paraId="01153C35" w14:textId="77777777" w:rsidTr="006C6BD6">
        <w:trPr>
          <w:trHeight w:val="1274"/>
        </w:trPr>
        <w:tc>
          <w:tcPr>
            <w:tcW w:w="1427" w:type="pct"/>
            <w:vAlign w:val="center"/>
          </w:tcPr>
          <w:p w14:paraId="4066D4DF" w14:textId="77777777" w:rsidR="001E518C" w:rsidRDefault="001E518C" w:rsidP="001E518C">
            <w:pPr>
              <w:ind w:left="319" w:hanging="319"/>
            </w:pPr>
            <w:r>
              <w:br/>
            </w:r>
            <w:r>
              <w:br/>
              <w:t>Handtekening</w:t>
            </w:r>
          </w:p>
        </w:tc>
        <w:tc>
          <w:tcPr>
            <w:tcW w:w="3573" w:type="pct"/>
            <w:vAlign w:val="bottom"/>
          </w:tcPr>
          <w:p w14:paraId="44014DDF" w14:textId="77777777" w:rsidR="001E518C" w:rsidRPr="00846B76" w:rsidRDefault="001E518C" w:rsidP="00FB392E">
            <w:pPr>
              <w:ind w:left="51"/>
            </w:pPr>
          </w:p>
        </w:tc>
      </w:tr>
      <w:tr w:rsidR="006C6BD6" w:rsidRPr="00846B76" w14:paraId="6703ADD6" w14:textId="77777777" w:rsidTr="002A7297">
        <w:trPr>
          <w:trHeight w:val="1609"/>
        </w:trPr>
        <w:tc>
          <w:tcPr>
            <w:tcW w:w="5000" w:type="pct"/>
            <w:gridSpan w:val="2"/>
            <w:shd w:val="clear" w:color="auto" w:fill="D5DCE4" w:themeFill="text2" w:themeFillTint="33"/>
            <w:vAlign w:val="center"/>
          </w:tcPr>
          <w:p w14:paraId="32CD2723" w14:textId="072B8583" w:rsidR="006C6BD6" w:rsidRDefault="006C6BD6" w:rsidP="006C6BD6">
            <w:pPr>
              <w:ind w:hanging="1"/>
            </w:pPr>
            <w:r>
              <w:t>Leefbaar Zeewolde is een actieve partij. Wilt u ook meedoen? Maak hieronder uw keuze:</w:t>
            </w:r>
            <w:r w:rsidR="002A7297">
              <w:br/>
            </w:r>
          </w:p>
          <w:p w14:paraId="789CCB03" w14:textId="698547C3" w:rsidR="006C6BD6" w:rsidRDefault="006C6BD6" w:rsidP="00FB392E">
            <w:pPr>
              <w:ind w:left="51"/>
            </w:pPr>
            <w:r>
              <w:t xml:space="preserve">[  ]  JA, ik wil actief meedoen en wil graag een gesprek </w:t>
            </w:r>
            <w:r w:rsidR="000D4030">
              <w:t xml:space="preserve">over </w:t>
            </w:r>
            <w:r>
              <w:t>welke bijdrage bij mij past.</w:t>
            </w:r>
          </w:p>
          <w:p w14:paraId="294213F0" w14:textId="5FDB0DFA" w:rsidR="006C6BD6" w:rsidRPr="00846B76" w:rsidRDefault="006C6BD6" w:rsidP="00FB392E">
            <w:pPr>
              <w:ind w:left="51"/>
            </w:pPr>
            <w:r>
              <w:t xml:space="preserve">[  ]  NEE, het lidmaatschap is voor mij voldoende. </w:t>
            </w:r>
            <w:r w:rsidR="002A7297">
              <w:br/>
            </w:r>
          </w:p>
        </w:tc>
      </w:tr>
    </w:tbl>
    <w:p w14:paraId="5E2446F2" w14:textId="77777777" w:rsidR="000172E5" w:rsidRPr="0006568A" w:rsidRDefault="000172E5" w:rsidP="006C6BD6">
      <w:pPr>
        <w:ind w:right="401"/>
      </w:pPr>
    </w:p>
    <w:sectPr w:rsidR="000172E5" w:rsidRPr="0006568A" w:rsidSect="00BE33E6">
      <w:headerReference w:type="default" r:id="rId11"/>
      <w:footerReference w:type="default" r:id="rId12"/>
      <w:pgSz w:w="11906" w:h="16838" w:code="9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497C31" w14:textId="77777777" w:rsidR="00AE1569" w:rsidRDefault="00AE1569" w:rsidP="000172E5">
      <w:pPr>
        <w:spacing w:after="0" w:line="240" w:lineRule="auto"/>
      </w:pPr>
      <w:r>
        <w:separator/>
      </w:r>
    </w:p>
  </w:endnote>
  <w:endnote w:type="continuationSeparator" w:id="0">
    <w:p w14:paraId="64D549BD" w14:textId="77777777" w:rsidR="00AE1569" w:rsidRDefault="00AE156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01B591-9B67-45CF-8E05-5D478381F7D7}"/>
    <w:embedBold r:id="rId2" w:fontKey="{5C039A19-E401-4903-AEE1-01A07A297F3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634E9B0-A796-4AA6-BFE8-99B36FBB3259}"/>
    <w:embedBold r:id="rId4" w:fontKey="{0A7AEB65-1531-429E-AEE2-D9A041EC58FA}"/>
    <w:embedItalic r:id="rId5" w:fontKey="{2F14F9FA-F8DE-4F4B-857A-102CC9F1B14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F15210A-AF28-4329-9F56-A78E8792632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3E7E01B-C44F-4E3C-B08A-367DF04B27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0D40E" w14:textId="27CA0188" w:rsidR="006145D8" w:rsidRPr="00185D29" w:rsidRDefault="00185D29" w:rsidP="00185D29">
    <w:pPr>
      <w:pStyle w:val="Voettekst"/>
      <w:jc w:val="right"/>
      <w:rPr>
        <w:sz w:val="22"/>
        <w:szCs w:val="22"/>
        <w:lang w:val="en-US"/>
      </w:rPr>
    </w:pPr>
    <w:r w:rsidRPr="00185D29">
      <w:rPr>
        <w:sz w:val="22"/>
        <w:szCs w:val="22"/>
        <w:lang w:val="en-US"/>
      </w:rPr>
      <w:t>Leefbaar Zeewolde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14B03" w14:textId="77777777" w:rsidR="00AE1569" w:rsidRDefault="00AE1569" w:rsidP="000172E5">
      <w:pPr>
        <w:spacing w:after="0" w:line="240" w:lineRule="auto"/>
      </w:pPr>
      <w:r>
        <w:separator/>
      </w:r>
    </w:p>
  </w:footnote>
  <w:footnote w:type="continuationSeparator" w:id="0">
    <w:p w14:paraId="1F823F6B" w14:textId="77777777" w:rsidR="00AE1569" w:rsidRDefault="00AE156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F9A77" w14:textId="0928358A" w:rsidR="000172E5" w:rsidRPr="00BE33E6" w:rsidRDefault="00BE33E6" w:rsidP="00BE33E6">
    <w:pPr>
      <w:pStyle w:val="Koptekst"/>
      <w:spacing w:before="0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69AAC1F" wp14:editId="4BFB5C0F">
              <wp:simplePos x="0" y="0"/>
              <wp:positionH relativeFrom="column">
                <wp:posOffset>1996440</wp:posOffset>
              </wp:positionH>
              <wp:positionV relativeFrom="paragraph">
                <wp:posOffset>182880</wp:posOffset>
              </wp:positionV>
              <wp:extent cx="4152900" cy="1404620"/>
              <wp:effectExtent l="0" t="0" r="0" b="0"/>
              <wp:wrapSquare wrapText="bothSides"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29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7387A9" w14:textId="05026514" w:rsidR="00BE33E6" w:rsidRPr="00185D29" w:rsidRDefault="00BE33E6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1E73AC" w:themeColor="accent2" w:themeTint="BF"/>
                              <w:sz w:val="40"/>
                              <w:szCs w:val="40"/>
                            </w:rPr>
                          </w:pPr>
                          <w:r w:rsidRPr="00185D29">
                            <w:rPr>
                              <w:rFonts w:ascii="Arial" w:hAnsi="Arial" w:cs="Arial"/>
                              <w:b/>
                              <w:bCs/>
                              <w:color w:val="1E73AC" w:themeColor="accent2" w:themeTint="BF"/>
                              <w:sz w:val="40"/>
                              <w:szCs w:val="40"/>
                            </w:rPr>
                            <w:t>Lidmaatschap Inschrijfformulier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9AAC1F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157.2pt;margin-top:14.4pt;width:32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" stroked="f">
              <v:textbox style="mso-fit-shape-to-text:t">
                <w:txbxContent>
                  <w:p w14:paraId="367387A9" w14:textId="05026514" w:rsidR="00BE33E6" w:rsidRPr="00185D29" w:rsidRDefault="00BE33E6">
                    <w:pPr>
                      <w:rPr>
                        <w:rFonts w:ascii="Arial" w:hAnsi="Arial" w:cs="Arial"/>
                        <w:b/>
                        <w:bCs/>
                        <w:color w:val="1E73AC" w:themeColor="accent2" w:themeTint="BF"/>
                        <w:sz w:val="40"/>
                        <w:szCs w:val="40"/>
                      </w:rPr>
                    </w:pPr>
                    <w:r w:rsidRPr="00185D29">
                      <w:rPr>
                        <w:rFonts w:ascii="Arial" w:hAnsi="Arial" w:cs="Arial"/>
                        <w:b/>
                        <w:bCs/>
                        <w:color w:val="1E73AC" w:themeColor="accent2" w:themeTint="BF"/>
                        <w:sz w:val="40"/>
                        <w:szCs w:val="40"/>
                      </w:rPr>
                      <w:t>Lidmaatschap Inschrijfformulier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4ADAA56E" wp14:editId="0596468A">
          <wp:extent cx="876300" cy="927396"/>
          <wp:effectExtent l="0" t="0" r="0" b="635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114" cy="976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3E6"/>
    <w:rsid w:val="000172E5"/>
    <w:rsid w:val="00052382"/>
    <w:rsid w:val="0006568A"/>
    <w:rsid w:val="00076F0F"/>
    <w:rsid w:val="00084253"/>
    <w:rsid w:val="000D1F49"/>
    <w:rsid w:val="000D4030"/>
    <w:rsid w:val="001650AE"/>
    <w:rsid w:val="001727CA"/>
    <w:rsid w:val="001800AB"/>
    <w:rsid w:val="00182C8D"/>
    <w:rsid w:val="00185D29"/>
    <w:rsid w:val="001E518C"/>
    <w:rsid w:val="0023080B"/>
    <w:rsid w:val="002A7297"/>
    <w:rsid w:val="002C56E6"/>
    <w:rsid w:val="00311D4F"/>
    <w:rsid w:val="0034390E"/>
    <w:rsid w:val="00344849"/>
    <w:rsid w:val="00350AF8"/>
    <w:rsid w:val="00361E11"/>
    <w:rsid w:val="003769BA"/>
    <w:rsid w:val="003F0847"/>
    <w:rsid w:val="0040090B"/>
    <w:rsid w:val="0046302A"/>
    <w:rsid w:val="00487D2D"/>
    <w:rsid w:val="004D5D62"/>
    <w:rsid w:val="00502E9C"/>
    <w:rsid w:val="005112D0"/>
    <w:rsid w:val="00527028"/>
    <w:rsid w:val="00577E06"/>
    <w:rsid w:val="00583334"/>
    <w:rsid w:val="005A3BF7"/>
    <w:rsid w:val="005F2035"/>
    <w:rsid w:val="005F7990"/>
    <w:rsid w:val="006145D8"/>
    <w:rsid w:val="00637200"/>
    <w:rsid w:val="0063739C"/>
    <w:rsid w:val="00685C43"/>
    <w:rsid w:val="006C6BD6"/>
    <w:rsid w:val="007147D7"/>
    <w:rsid w:val="00770F25"/>
    <w:rsid w:val="007A35A8"/>
    <w:rsid w:val="007B0A85"/>
    <w:rsid w:val="007C6A52"/>
    <w:rsid w:val="007F2E30"/>
    <w:rsid w:val="0082043E"/>
    <w:rsid w:val="00846B76"/>
    <w:rsid w:val="0086797B"/>
    <w:rsid w:val="008B17F5"/>
    <w:rsid w:val="008E203A"/>
    <w:rsid w:val="0091229C"/>
    <w:rsid w:val="00940E73"/>
    <w:rsid w:val="00974AAF"/>
    <w:rsid w:val="0098597D"/>
    <w:rsid w:val="00996E05"/>
    <w:rsid w:val="009F619A"/>
    <w:rsid w:val="009F6DDE"/>
    <w:rsid w:val="00A370A8"/>
    <w:rsid w:val="00AE1569"/>
    <w:rsid w:val="00B337A2"/>
    <w:rsid w:val="00B47C3E"/>
    <w:rsid w:val="00BD4753"/>
    <w:rsid w:val="00BD5CB1"/>
    <w:rsid w:val="00BE33E6"/>
    <w:rsid w:val="00BE62EE"/>
    <w:rsid w:val="00C003BA"/>
    <w:rsid w:val="00C035B3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57DA"/>
    <w:rsid w:val="00DB3FAD"/>
    <w:rsid w:val="00DC71EC"/>
    <w:rsid w:val="00E30432"/>
    <w:rsid w:val="00E61C09"/>
    <w:rsid w:val="00EB3B58"/>
    <w:rsid w:val="00EC7359"/>
    <w:rsid w:val="00EE3054"/>
    <w:rsid w:val="00F00606"/>
    <w:rsid w:val="00F01256"/>
    <w:rsid w:val="00FB392E"/>
    <w:rsid w:val="00FC7475"/>
    <w:rsid w:val="00FD6534"/>
    <w:rsid w:val="00FD7164"/>
    <w:rsid w:val="00FE3CF0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530EC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311D4F"/>
    <w:pPr>
      <w:spacing w:before="200"/>
    </w:pPr>
  </w:style>
  <w:style w:type="paragraph" w:styleId="Kop1">
    <w:name w:val="heading 1"/>
    <w:basedOn w:val="Standaard"/>
    <w:link w:val="Kop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qFormat/>
    <w:rsid w:val="00311D4F"/>
    <w:pPr>
      <w:spacing w:after="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6145D8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145D8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637200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6145D8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145D8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6145D8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7200"/>
    <w:rPr>
      <w:rFonts w:ascii="Segoe UI" w:hAnsi="Segoe UI" w:cs="Segoe UI"/>
      <w:sz w:val="18"/>
      <w:szCs w:val="18"/>
    </w:rPr>
  </w:style>
  <w:style w:type="table" w:styleId="Tabelrasterlicht">
    <w:name w:val="Grid Table Light"/>
    <w:basedOn w:val="Standaardtabel"/>
    <w:uiPriority w:val="40"/>
    <w:rsid w:val="00BE33E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Onopgemaaktetabel1">
    <w:name w:val="Plain Table 1"/>
    <w:basedOn w:val="Standaardtabel"/>
    <w:uiPriority w:val="41"/>
    <w:rsid w:val="00BE33E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BE33E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BE33E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BE33E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Onopgelostemelding">
    <w:name w:val="Unresolved Mention"/>
    <w:basedOn w:val="Standaardalinea-lettertype"/>
    <w:uiPriority w:val="99"/>
    <w:semiHidden/>
    <w:rsid w:val="00185D29"/>
    <w:rPr>
      <w:color w:val="605E5C"/>
      <w:shd w:val="clear" w:color="auto" w:fill="E1DFDD"/>
    </w:rPr>
  </w:style>
  <w:style w:type="paragraph" w:styleId="Revisie">
    <w:name w:val="Revision"/>
    <w:hidden/>
    <w:uiPriority w:val="99"/>
    <w:semiHidden/>
    <w:rsid w:val="00FB39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ekk\AppData\Roaming\Microsoft\Templates\Lidmaatschapsformuli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D3B408814914C719DE5420C46AA2ED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EF4843E-0A84-4FAF-A1AA-8F2FAE31000E}"/>
      </w:docPartPr>
      <w:docPartBody>
        <w:p w:rsidR="00C20452" w:rsidRDefault="0047082A" w:rsidP="0047082A">
          <w:pPr>
            <w:pStyle w:val="3D3B408814914C719DE5420C46AA2ED1"/>
          </w:pPr>
          <w:r w:rsidRPr="00637200">
            <w:rPr>
              <w:lang w:bidi="nl-NL"/>
            </w:rPr>
            <w:t>Voornaam</w:t>
          </w:r>
        </w:p>
      </w:docPartBody>
    </w:docPart>
    <w:docPart>
      <w:docPartPr>
        <w:name w:val="955F5810FE0E40FEB6DBED91C714D1E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8804ABF-F906-449C-A4F6-42DA531B3192}"/>
      </w:docPartPr>
      <w:docPartBody>
        <w:p w:rsidR="00C20452" w:rsidRDefault="0047082A" w:rsidP="0047082A">
          <w:pPr>
            <w:pStyle w:val="955F5810FE0E40FEB6DBED91C714D1E5"/>
          </w:pPr>
          <w:r w:rsidRPr="00637200">
            <w:rPr>
              <w:lang w:bidi="nl-NL"/>
            </w:rPr>
            <w:t>Achternaam</w:t>
          </w:r>
        </w:p>
      </w:docPartBody>
    </w:docPart>
    <w:docPart>
      <w:docPartPr>
        <w:name w:val="073B05ABF0174BB1A6AE49D8CD88FF6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818F837-1438-4FD6-AEF7-54E73F0ABE2C}"/>
      </w:docPartPr>
      <w:docPartBody>
        <w:p w:rsidR="00C20452" w:rsidRDefault="0047082A" w:rsidP="0047082A">
          <w:pPr>
            <w:pStyle w:val="073B05ABF0174BB1A6AE49D8CD88FF67"/>
          </w:pPr>
          <w:r w:rsidRPr="006145D8">
            <w:rPr>
              <w:lang w:bidi="nl-NL"/>
            </w:rPr>
            <w:t>E-mailadres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82A"/>
    <w:rsid w:val="0047082A"/>
    <w:rsid w:val="0048435E"/>
    <w:rsid w:val="0090075F"/>
    <w:rsid w:val="009E4117"/>
    <w:rsid w:val="00B62F70"/>
    <w:rsid w:val="00B9501F"/>
    <w:rsid w:val="00C20452"/>
    <w:rsid w:val="00EC5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3D3B408814914C719DE5420C46AA2ED1">
    <w:name w:val="3D3B408814914C719DE5420C46AA2ED1"/>
    <w:rsid w:val="0047082A"/>
  </w:style>
  <w:style w:type="paragraph" w:customStyle="1" w:styleId="955F5810FE0E40FEB6DBED91C714D1E5">
    <w:name w:val="955F5810FE0E40FEB6DBED91C714D1E5"/>
    <w:rsid w:val="0047082A"/>
  </w:style>
  <w:style w:type="paragraph" w:customStyle="1" w:styleId="073B05ABF0174BB1A6AE49D8CD88FF67">
    <w:name w:val="073B05ABF0174BB1A6AE49D8CD88FF67"/>
    <w:rsid w:val="0047082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71E500-AA59-4356-9E76-DF8F34EC110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Lidmaatschapsformulier</Template>
  <TotalTime>0</TotalTime>
  <Pages>1</Pages>
  <Words>98</Words>
  <Characters>540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2021-04-24T23:36:00Z</dcterms:created>
  <dcterms:modified xsi:type="dcterms:W3CDTF">2021-12-07T11:49:00Z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